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02C16" w14:textId="77777777" w:rsidR="00784BA3" w:rsidRPr="00411183" w:rsidRDefault="00784BA3" w:rsidP="00247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7" w:color="auto"/>
        </w:pBdr>
        <w:shd w:val="clear" w:color="auto" w:fill="BFBFBF"/>
        <w:jc w:val="center"/>
        <w:rPr>
          <w:b/>
        </w:rPr>
      </w:pPr>
      <w:r w:rsidRPr="00E15714">
        <w:rPr>
          <w:b/>
          <w:sz w:val="20"/>
          <w:szCs w:val="22"/>
        </w:rPr>
        <w:t xml:space="preserve">FORMULARI DE PROPOSTA DE CANDIDATURES </w:t>
      </w:r>
    </w:p>
    <w:p w14:paraId="19D84281" w14:textId="77777777" w:rsidR="00784BA3" w:rsidRDefault="00784BA3" w:rsidP="00784BA3"/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1559"/>
        <w:gridCol w:w="1134"/>
        <w:gridCol w:w="2693"/>
      </w:tblGrid>
      <w:tr w:rsidR="00784BA3" w14:paraId="685B964F" w14:textId="77777777" w:rsidTr="002471C2">
        <w:tc>
          <w:tcPr>
            <w:tcW w:w="8755" w:type="dxa"/>
            <w:gridSpan w:val="4"/>
            <w:vAlign w:val="bottom"/>
          </w:tcPr>
          <w:p w14:paraId="187C01BE" w14:textId="6E3FDB80" w:rsidR="00784BA3" w:rsidRPr="002471C2" w:rsidRDefault="00784BA3" w:rsidP="007962DD">
            <w:pPr>
              <w:spacing w:before="120" w:after="120"/>
              <w:jc w:val="left"/>
              <w:rPr>
                <w:sz w:val="16"/>
              </w:rPr>
            </w:pPr>
            <w:r w:rsidRPr="002471C2">
              <w:rPr>
                <w:sz w:val="16"/>
              </w:rPr>
              <w:t>Entitat o persona sol·licitant</w:t>
            </w:r>
            <w:r w:rsidR="007962DD">
              <w:rPr>
                <w:sz w:val="16"/>
              </w:rPr>
              <w:t xml:space="preserve"> </w:t>
            </w:r>
            <w:r w:rsidR="0018706C">
              <w:rPr>
                <w:sz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="0018706C">
              <w:rPr>
                <w:sz w:val="16"/>
              </w:rPr>
              <w:instrText xml:space="preserve"> FORMTEXT </w:instrText>
            </w:r>
            <w:r w:rsidR="0018706C">
              <w:rPr>
                <w:sz w:val="16"/>
              </w:rPr>
            </w:r>
            <w:r w:rsidR="0018706C">
              <w:rPr>
                <w:sz w:val="16"/>
              </w:rPr>
              <w:fldChar w:fldCharType="separate"/>
            </w:r>
            <w:r w:rsidR="0018706C">
              <w:rPr>
                <w:noProof/>
                <w:sz w:val="16"/>
              </w:rPr>
              <w:t> </w:t>
            </w:r>
            <w:r w:rsidR="0018706C">
              <w:rPr>
                <w:noProof/>
                <w:sz w:val="16"/>
              </w:rPr>
              <w:t> </w:t>
            </w:r>
            <w:r w:rsidR="0018706C">
              <w:rPr>
                <w:noProof/>
                <w:sz w:val="16"/>
              </w:rPr>
              <w:t> </w:t>
            </w:r>
            <w:r w:rsidR="0018706C">
              <w:rPr>
                <w:noProof/>
                <w:sz w:val="16"/>
              </w:rPr>
              <w:t> </w:t>
            </w:r>
            <w:r w:rsidR="0018706C">
              <w:rPr>
                <w:noProof/>
                <w:sz w:val="16"/>
              </w:rPr>
              <w:t> </w:t>
            </w:r>
            <w:r w:rsidR="0018706C">
              <w:rPr>
                <w:sz w:val="16"/>
              </w:rPr>
              <w:fldChar w:fldCharType="end"/>
            </w:r>
          </w:p>
        </w:tc>
      </w:tr>
      <w:tr w:rsidR="00784BA3" w14:paraId="6BDC7DC5" w14:textId="77777777" w:rsidTr="002471C2">
        <w:tc>
          <w:tcPr>
            <w:tcW w:w="6062" w:type="dxa"/>
            <w:gridSpan w:val="3"/>
            <w:vAlign w:val="bottom"/>
          </w:tcPr>
          <w:p w14:paraId="1CA24F0F" w14:textId="77777777" w:rsidR="00784BA3" w:rsidRPr="002471C2" w:rsidRDefault="00784BA3" w:rsidP="002471C2">
            <w:pPr>
              <w:spacing w:before="120" w:after="120"/>
              <w:jc w:val="left"/>
              <w:rPr>
                <w:sz w:val="16"/>
              </w:rPr>
            </w:pPr>
            <w:r w:rsidRPr="002471C2">
              <w:rPr>
                <w:sz w:val="16"/>
              </w:rPr>
              <w:t>Responsable de la sol·licitud</w:t>
            </w:r>
            <w:r w:rsidR="007962DD">
              <w:rPr>
                <w:sz w:val="16"/>
              </w:rPr>
              <w:t xml:space="preserve"> </w:t>
            </w:r>
            <w:r w:rsidR="007962DD">
              <w:rPr>
                <w:sz w:val="16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 w:rsidR="007962DD">
              <w:rPr>
                <w:sz w:val="16"/>
              </w:rPr>
              <w:instrText xml:space="preserve"> FORMTEXT </w:instrText>
            </w:r>
            <w:r w:rsidR="007962DD">
              <w:rPr>
                <w:sz w:val="16"/>
              </w:rPr>
            </w:r>
            <w:r w:rsidR="007962DD">
              <w:rPr>
                <w:sz w:val="16"/>
              </w:rPr>
              <w:fldChar w:fldCharType="separate"/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sz w:val="16"/>
              </w:rPr>
              <w:fldChar w:fldCharType="end"/>
            </w:r>
            <w:bookmarkEnd w:id="0"/>
          </w:p>
        </w:tc>
        <w:tc>
          <w:tcPr>
            <w:tcW w:w="2693" w:type="dxa"/>
            <w:vAlign w:val="bottom"/>
          </w:tcPr>
          <w:p w14:paraId="19BFBDAE" w14:textId="77777777" w:rsidR="00784BA3" w:rsidRPr="002471C2" w:rsidRDefault="00784BA3" w:rsidP="002471C2">
            <w:pPr>
              <w:spacing w:before="120" w:after="120"/>
              <w:jc w:val="left"/>
              <w:rPr>
                <w:sz w:val="16"/>
              </w:rPr>
            </w:pPr>
            <w:r w:rsidRPr="002471C2">
              <w:rPr>
                <w:sz w:val="16"/>
              </w:rPr>
              <w:t>DNI</w:t>
            </w:r>
            <w:r w:rsidR="007962DD">
              <w:rPr>
                <w:sz w:val="16"/>
              </w:rPr>
              <w:t xml:space="preserve"> </w:t>
            </w:r>
            <w:r w:rsidR="007962DD">
              <w:rPr>
                <w:sz w:val="16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1" w:name="Texto3"/>
            <w:r w:rsidR="007962DD">
              <w:rPr>
                <w:sz w:val="16"/>
              </w:rPr>
              <w:instrText xml:space="preserve"> FORMTEXT </w:instrText>
            </w:r>
            <w:r w:rsidR="007962DD">
              <w:rPr>
                <w:sz w:val="16"/>
              </w:rPr>
            </w:r>
            <w:r w:rsidR="007962DD">
              <w:rPr>
                <w:sz w:val="16"/>
              </w:rPr>
              <w:fldChar w:fldCharType="separate"/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sz w:val="16"/>
              </w:rPr>
              <w:fldChar w:fldCharType="end"/>
            </w:r>
            <w:bookmarkEnd w:id="1"/>
          </w:p>
        </w:tc>
      </w:tr>
      <w:tr w:rsidR="00784BA3" w14:paraId="62DD8FE6" w14:textId="77777777" w:rsidTr="002471C2">
        <w:tc>
          <w:tcPr>
            <w:tcW w:w="4928" w:type="dxa"/>
            <w:gridSpan w:val="2"/>
            <w:vAlign w:val="bottom"/>
          </w:tcPr>
          <w:p w14:paraId="04D1EC4D" w14:textId="77777777" w:rsidR="00784BA3" w:rsidRPr="002471C2" w:rsidRDefault="00784BA3" w:rsidP="002471C2">
            <w:pPr>
              <w:spacing w:before="120" w:after="120"/>
              <w:jc w:val="left"/>
              <w:rPr>
                <w:sz w:val="16"/>
              </w:rPr>
            </w:pPr>
            <w:r w:rsidRPr="002471C2">
              <w:rPr>
                <w:sz w:val="16"/>
              </w:rPr>
              <w:t>Adreça</w:t>
            </w:r>
            <w:r w:rsidR="007962DD">
              <w:rPr>
                <w:sz w:val="16"/>
              </w:rPr>
              <w:t xml:space="preserve"> </w:t>
            </w:r>
            <w:r w:rsidR="007962DD">
              <w:rPr>
                <w:sz w:val="16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2" w:name="Texto4"/>
            <w:r w:rsidR="007962DD">
              <w:rPr>
                <w:sz w:val="16"/>
              </w:rPr>
              <w:instrText xml:space="preserve"> FORMTEXT </w:instrText>
            </w:r>
            <w:r w:rsidR="007962DD">
              <w:rPr>
                <w:sz w:val="16"/>
              </w:rPr>
            </w:r>
            <w:r w:rsidR="007962DD">
              <w:rPr>
                <w:sz w:val="16"/>
              </w:rPr>
              <w:fldChar w:fldCharType="separate"/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sz w:val="16"/>
              </w:rPr>
              <w:fldChar w:fldCharType="end"/>
            </w:r>
            <w:bookmarkEnd w:id="2"/>
          </w:p>
        </w:tc>
        <w:tc>
          <w:tcPr>
            <w:tcW w:w="3827" w:type="dxa"/>
            <w:gridSpan w:val="2"/>
            <w:vAlign w:val="bottom"/>
          </w:tcPr>
          <w:p w14:paraId="0462F1A9" w14:textId="77777777" w:rsidR="00784BA3" w:rsidRPr="002471C2" w:rsidRDefault="00784BA3" w:rsidP="002471C2">
            <w:pPr>
              <w:spacing w:before="120" w:after="120"/>
              <w:jc w:val="left"/>
              <w:rPr>
                <w:sz w:val="16"/>
              </w:rPr>
            </w:pPr>
            <w:r w:rsidRPr="002471C2">
              <w:rPr>
                <w:sz w:val="16"/>
              </w:rPr>
              <w:t>Població</w:t>
            </w:r>
            <w:r w:rsidR="007962DD">
              <w:rPr>
                <w:sz w:val="16"/>
              </w:rPr>
              <w:t xml:space="preserve"> </w:t>
            </w:r>
            <w:r w:rsidR="007962DD">
              <w:rPr>
                <w:sz w:val="16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3" w:name="Texto5"/>
            <w:r w:rsidR="007962DD">
              <w:rPr>
                <w:sz w:val="16"/>
              </w:rPr>
              <w:instrText xml:space="preserve"> FORMTEXT </w:instrText>
            </w:r>
            <w:r w:rsidR="007962DD">
              <w:rPr>
                <w:sz w:val="16"/>
              </w:rPr>
            </w:r>
            <w:r w:rsidR="007962DD">
              <w:rPr>
                <w:sz w:val="16"/>
              </w:rPr>
              <w:fldChar w:fldCharType="separate"/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sz w:val="16"/>
              </w:rPr>
              <w:fldChar w:fldCharType="end"/>
            </w:r>
            <w:bookmarkEnd w:id="3"/>
          </w:p>
        </w:tc>
      </w:tr>
      <w:tr w:rsidR="00784BA3" w14:paraId="0607BC36" w14:textId="77777777" w:rsidTr="002471C2">
        <w:tc>
          <w:tcPr>
            <w:tcW w:w="3369" w:type="dxa"/>
            <w:vAlign w:val="bottom"/>
          </w:tcPr>
          <w:p w14:paraId="68E64A89" w14:textId="77777777" w:rsidR="00784BA3" w:rsidRPr="002471C2" w:rsidRDefault="00784BA3" w:rsidP="002471C2">
            <w:pPr>
              <w:spacing w:before="120" w:after="120"/>
              <w:jc w:val="left"/>
              <w:rPr>
                <w:sz w:val="16"/>
              </w:rPr>
            </w:pPr>
            <w:r w:rsidRPr="002471C2">
              <w:rPr>
                <w:sz w:val="16"/>
              </w:rPr>
              <w:t>Telèfon/s</w:t>
            </w:r>
            <w:r w:rsidR="007962DD">
              <w:rPr>
                <w:sz w:val="16"/>
              </w:rPr>
              <w:t xml:space="preserve"> </w:t>
            </w:r>
            <w:r w:rsidR="007962DD">
              <w:rPr>
                <w:sz w:val="16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4" w:name="Texto6"/>
            <w:r w:rsidR="007962DD">
              <w:rPr>
                <w:sz w:val="16"/>
              </w:rPr>
              <w:instrText xml:space="preserve"> FORMTEXT </w:instrText>
            </w:r>
            <w:r w:rsidR="007962DD">
              <w:rPr>
                <w:sz w:val="16"/>
              </w:rPr>
            </w:r>
            <w:r w:rsidR="007962DD">
              <w:rPr>
                <w:sz w:val="16"/>
              </w:rPr>
              <w:fldChar w:fldCharType="separate"/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sz w:val="16"/>
              </w:rPr>
              <w:fldChar w:fldCharType="end"/>
            </w:r>
            <w:bookmarkEnd w:id="4"/>
          </w:p>
        </w:tc>
        <w:tc>
          <w:tcPr>
            <w:tcW w:w="5386" w:type="dxa"/>
            <w:gridSpan w:val="3"/>
            <w:vAlign w:val="bottom"/>
          </w:tcPr>
          <w:p w14:paraId="65C65DC2" w14:textId="77777777" w:rsidR="00784BA3" w:rsidRPr="002471C2" w:rsidRDefault="00784BA3" w:rsidP="002471C2">
            <w:pPr>
              <w:spacing w:before="120" w:after="120"/>
              <w:jc w:val="left"/>
              <w:rPr>
                <w:sz w:val="16"/>
              </w:rPr>
            </w:pPr>
            <w:r w:rsidRPr="002471C2">
              <w:rPr>
                <w:sz w:val="16"/>
              </w:rPr>
              <w:t>Correu electrònic</w:t>
            </w:r>
            <w:r w:rsidR="007962DD">
              <w:rPr>
                <w:sz w:val="16"/>
              </w:rPr>
              <w:t xml:space="preserve"> </w:t>
            </w:r>
            <w:r w:rsidR="007962DD">
              <w:rPr>
                <w:sz w:val="16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5" w:name="Texto7"/>
            <w:r w:rsidR="007962DD">
              <w:rPr>
                <w:sz w:val="16"/>
              </w:rPr>
              <w:instrText xml:space="preserve"> FORMTEXT </w:instrText>
            </w:r>
            <w:r w:rsidR="007962DD">
              <w:rPr>
                <w:sz w:val="16"/>
              </w:rPr>
            </w:r>
            <w:r w:rsidR="007962DD">
              <w:rPr>
                <w:sz w:val="16"/>
              </w:rPr>
              <w:fldChar w:fldCharType="separate"/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sz w:val="16"/>
              </w:rPr>
              <w:fldChar w:fldCharType="end"/>
            </w:r>
            <w:bookmarkEnd w:id="5"/>
          </w:p>
        </w:tc>
      </w:tr>
    </w:tbl>
    <w:p w14:paraId="71CC2A32" w14:textId="77777777" w:rsidR="00784BA3" w:rsidRDefault="00784BA3" w:rsidP="00784BA3"/>
    <w:p w14:paraId="407BC46A" w14:textId="77777777" w:rsidR="00784BA3" w:rsidRPr="0064158D" w:rsidRDefault="00784BA3" w:rsidP="00AC0DEE">
      <w:pPr>
        <w:shd w:val="clear" w:color="auto" w:fill="BFBFBF"/>
        <w:ind w:right="-143"/>
        <w:rPr>
          <w:b/>
        </w:rPr>
      </w:pPr>
      <w:r w:rsidRPr="0064158D">
        <w:rPr>
          <w:b/>
        </w:rPr>
        <w:t>CANDIDAT/A</w:t>
      </w:r>
    </w:p>
    <w:p w14:paraId="672AE0E9" w14:textId="77777777" w:rsidR="00784BA3" w:rsidRDefault="00784BA3" w:rsidP="00784BA3"/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1559"/>
        <w:gridCol w:w="283"/>
        <w:gridCol w:w="3544"/>
      </w:tblGrid>
      <w:tr w:rsidR="00784BA3" w14:paraId="03BBEBA6" w14:textId="77777777" w:rsidTr="002471C2">
        <w:tc>
          <w:tcPr>
            <w:tcW w:w="5211" w:type="dxa"/>
            <w:gridSpan w:val="3"/>
            <w:vAlign w:val="bottom"/>
          </w:tcPr>
          <w:p w14:paraId="730332A4" w14:textId="61369632" w:rsidR="00784BA3" w:rsidRPr="002471C2" w:rsidRDefault="00784BA3" w:rsidP="002471C2">
            <w:pPr>
              <w:spacing w:before="120" w:after="120"/>
              <w:jc w:val="left"/>
              <w:rPr>
                <w:sz w:val="16"/>
              </w:rPr>
            </w:pPr>
            <w:r w:rsidRPr="002471C2">
              <w:rPr>
                <w:sz w:val="16"/>
              </w:rPr>
              <w:t>Nom candidat/a</w:t>
            </w:r>
            <w:r w:rsidR="007962DD">
              <w:rPr>
                <w:sz w:val="16"/>
              </w:rPr>
              <w:t xml:space="preserve"> </w:t>
            </w:r>
            <w:r w:rsidR="007962DD">
              <w:rPr>
                <w:sz w:val="16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6" w:name="Texto8"/>
            <w:r w:rsidR="007962DD">
              <w:rPr>
                <w:sz w:val="16"/>
              </w:rPr>
              <w:instrText xml:space="preserve"> FORMTEXT </w:instrText>
            </w:r>
            <w:r w:rsidR="007962DD">
              <w:rPr>
                <w:sz w:val="16"/>
              </w:rPr>
            </w:r>
            <w:r w:rsidR="007962DD">
              <w:rPr>
                <w:sz w:val="16"/>
              </w:rPr>
              <w:fldChar w:fldCharType="separate"/>
            </w:r>
            <w:r w:rsidR="00EB2B68">
              <w:rPr>
                <w:sz w:val="16"/>
              </w:rPr>
              <w:t> </w:t>
            </w:r>
            <w:r w:rsidR="00EB2B68">
              <w:rPr>
                <w:sz w:val="16"/>
              </w:rPr>
              <w:t> </w:t>
            </w:r>
            <w:r w:rsidR="00EB2B68">
              <w:rPr>
                <w:sz w:val="16"/>
              </w:rPr>
              <w:t> </w:t>
            </w:r>
            <w:r w:rsidR="00EB2B68">
              <w:rPr>
                <w:sz w:val="16"/>
              </w:rPr>
              <w:t> </w:t>
            </w:r>
            <w:r w:rsidR="00EB2B68">
              <w:rPr>
                <w:sz w:val="16"/>
              </w:rPr>
              <w:t> </w:t>
            </w:r>
            <w:r w:rsidR="007962DD">
              <w:rPr>
                <w:sz w:val="16"/>
              </w:rPr>
              <w:fldChar w:fldCharType="end"/>
            </w:r>
            <w:bookmarkEnd w:id="6"/>
          </w:p>
        </w:tc>
        <w:tc>
          <w:tcPr>
            <w:tcW w:w="3544" w:type="dxa"/>
            <w:vAlign w:val="bottom"/>
          </w:tcPr>
          <w:p w14:paraId="5CBAC246" w14:textId="77777777" w:rsidR="00784BA3" w:rsidRPr="002471C2" w:rsidRDefault="00784BA3" w:rsidP="002471C2">
            <w:pPr>
              <w:spacing w:before="120" w:after="120"/>
              <w:jc w:val="left"/>
              <w:rPr>
                <w:sz w:val="16"/>
              </w:rPr>
            </w:pPr>
            <w:r w:rsidRPr="002471C2">
              <w:rPr>
                <w:sz w:val="16"/>
              </w:rPr>
              <w:t>Data de naixement</w:t>
            </w:r>
            <w:r w:rsidR="007962DD">
              <w:rPr>
                <w:sz w:val="16"/>
              </w:rPr>
              <w:t xml:space="preserve"> </w:t>
            </w:r>
            <w:r w:rsidR="007962DD">
              <w:rPr>
                <w:sz w:val="16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7" w:name="Texto9"/>
            <w:r w:rsidR="007962DD">
              <w:rPr>
                <w:sz w:val="16"/>
              </w:rPr>
              <w:instrText xml:space="preserve"> FORMTEXT </w:instrText>
            </w:r>
            <w:r w:rsidR="007962DD">
              <w:rPr>
                <w:sz w:val="16"/>
              </w:rPr>
            </w:r>
            <w:r w:rsidR="007962DD">
              <w:rPr>
                <w:sz w:val="16"/>
              </w:rPr>
              <w:fldChar w:fldCharType="separate"/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sz w:val="16"/>
              </w:rPr>
              <w:fldChar w:fldCharType="end"/>
            </w:r>
            <w:bookmarkEnd w:id="7"/>
          </w:p>
        </w:tc>
      </w:tr>
      <w:tr w:rsidR="00784BA3" w14:paraId="0A186691" w14:textId="77777777" w:rsidTr="002471C2">
        <w:tc>
          <w:tcPr>
            <w:tcW w:w="8755" w:type="dxa"/>
            <w:gridSpan w:val="4"/>
            <w:vAlign w:val="bottom"/>
          </w:tcPr>
          <w:p w14:paraId="5B4BE837" w14:textId="77777777" w:rsidR="00784BA3" w:rsidRPr="002471C2" w:rsidRDefault="00784BA3" w:rsidP="002471C2">
            <w:pPr>
              <w:spacing w:before="120" w:after="120"/>
              <w:jc w:val="left"/>
              <w:rPr>
                <w:sz w:val="16"/>
              </w:rPr>
            </w:pPr>
            <w:r w:rsidRPr="002471C2">
              <w:rPr>
                <w:sz w:val="16"/>
              </w:rPr>
              <w:t>Adreça</w:t>
            </w:r>
            <w:r w:rsidR="007962DD">
              <w:rPr>
                <w:sz w:val="16"/>
              </w:rPr>
              <w:t xml:space="preserve"> </w:t>
            </w:r>
            <w:r w:rsidR="007962DD">
              <w:rPr>
                <w:sz w:val="16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8" w:name="Texto10"/>
            <w:r w:rsidR="007962DD">
              <w:rPr>
                <w:sz w:val="16"/>
              </w:rPr>
              <w:instrText xml:space="preserve"> FORMTEXT </w:instrText>
            </w:r>
            <w:r w:rsidR="007962DD">
              <w:rPr>
                <w:sz w:val="16"/>
              </w:rPr>
            </w:r>
            <w:r w:rsidR="007962DD">
              <w:rPr>
                <w:sz w:val="16"/>
              </w:rPr>
              <w:fldChar w:fldCharType="separate"/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sz w:val="16"/>
              </w:rPr>
              <w:fldChar w:fldCharType="end"/>
            </w:r>
            <w:bookmarkEnd w:id="8"/>
          </w:p>
        </w:tc>
      </w:tr>
      <w:tr w:rsidR="00784BA3" w14:paraId="0E6D5CF4" w14:textId="77777777" w:rsidTr="002471C2">
        <w:tc>
          <w:tcPr>
            <w:tcW w:w="4928" w:type="dxa"/>
            <w:gridSpan w:val="2"/>
            <w:vAlign w:val="bottom"/>
          </w:tcPr>
          <w:p w14:paraId="65238152" w14:textId="77777777" w:rsidR="00784BA3" w:rsidRPr="002471C2" w:rsidRDefault="00784BA3" w:rsidP="002471C2">
            <w:pPr>
              <w:spacing w:before="120" w:after="120"/>
              <w:jc w:val="left"/>
              <w:rPr>
                <w:sz w:val="16"/>
              </w:rPr>
            </w:pPr>
            <w:r w:rsidRPr="002471C2">
              <w:rPr>
                <w:sz w:val="16"/>
              </w:rPr>
              <w:t>Esport que practica</w:t>
            </w:r>
            <w:r w:rsidR="007962DD">
              <w:rPr>
                <w:sz w:val="16"/>
              </w:rPr>
              <w:t xml:space="preserve"> </w:t>
            </w:r>
            <w:r w:rsidR="007962DD">
              <w:rPr>
                <w:sz w:val="16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9" w:name="Texto11"/>
            <w:r w:rsidR="007962DD">
              <w:rPr>
                <w:sz w:val="16"/>
              </w:rPr>
              <w:instrText xml:space="preserve"> FORMTEXT </w:instrText>
            </w:r>
            <w:r w:rsidR="007962DD">
              <w:rPr>
                <w:sz w:val="16"/>
              </w:rPr>
            </w:r>
            <w:r w:rsidR="007962DD">
              <w:rPr>
                <w:sz w:val="16"/>
              </w:rPr>
              <w:fldChar w:fldCharType="separate"/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sz w:val="16"/>
              </w:rPr>
              <w:fldChar w:fldCharType="end"/>
            </w:r>
            <w:bookmarkEnd w:id="9"/>
          </w:p>
        </w:tc>
        <w:tc>
          <w:tcPr>
            <w:tcW w:w="3827" w:type="dxa"/>
            <w:gridSpan w:val="2"/>
            <w:vAlign w:val="bottom"/>
          </w:tcPr>
          <w:p w14:paraId="1E250CEB" w14:textId="77777777" w:rsidR="00784BA3" w:rsidRPr="002471C2" w:rsidRDefault="00784BA3" w:rsidP="007D09E9">
            <w:pPr>
              <w:spacing w:before="120" w:after="120"/>
              <w:jc w:val="left"/>
              <w:rPr>
                <w:sz w:val="16"/>
              </w:rPr>
            </w:pPr>
            <w:r w:rsidRPr="002471C2">
              <w:rPr>
                <w:sz w:val="16"/>
              </w:rPr>
              <w:t>Entitat / club</w:t>
            </w:r>
            <w:r w:rsidR="007962DD">
              <w:rPr>
                <w:sz w:val="16"/>
              </w:rPr>
              <w:t xml:space="preserve"> </w:t>
            </w:r>
            <w:r w:rsidR="007962DD">
              <w:rPr>
                <w:sz w:val="16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0" w:name="Texto12"/>
            <w:r w:rsidR="007962DD">
              <w:rPr>
                <w:sz w:val="16"/>
              </w:rPr>
              <w:instrText xml:space="preserve"> FORMTEXT </w:instrText>
            </w:r>
            <w:r w:rsidR="007962DD">
              <w:rPr>
                <w:sz w:val="16"/>
              </w:rPr>
            </w:r>
            <w:r w:rsidR="007962DD">
              <w:rPr>
                <w:sz w:val="16"/>
              </w:rPr>
              <w:fldChar w:fldCharType="separate"/>
            </w:r>
            <w:r w:rsidR="007D09E9">
              <w:rPr>
                <w:sz w:val="16"/>
              </w:rPr>
              <w:t> </w:t>
            </w:r>
            <w:r w:rsidR="007D09E9">
              <w:rPr>
                <w:sz w:val="16"/>
              </w:rPr>
              <w:t> </w:t>
            </w:r>
            <w:r w:rsidR="007D09E9">
              <w:rPr>
                <w:sz w:val="16"/>
              </w:rPr>
              <w:t> </w:t>
            </w:r>
            <w:r w:rsidR="007D09E9">
              <w:rPr>
                <w:sz w:val="16"/>
              </w:rPr>
              <w:t> </w:t>
            </w:r>
            <w:r w:rsidR="007D09E9">
              <w:rPr>
                <w:sz w:val="16"/>
              </w:rPr>
              <w:t> </w:t>
            </w:r>
            <w:r w:rsidR="007962DD">
              <w:rPr>
                <w:sz w:val="16"/>
              </w:rPr>
              <w:fldChar w:fldCharType="end"/>
            </w:r>
            <w:bookmarkEnd w:id="10"/>
          </w:p>
        </w:tc>
      </w:tr>
      <w:tr w:rsidR="00784BA3" w14:paraId="5B7491A7" w14:textId="77777777" w:rsidTr="002471C2">
        <w:tc>
          <w:tcPr>
            <w:tcW w:w="3369" w:type="dxa"/>
            <w:vAlign w:val="bottom"/>
          </w:tcPr>
          <w:p w14:paraId="1493BE5B" w14:textId="77777777" w:rsidR="00784BA3" w:rsidRPr="002471C2" w:rsidRDefault="00784BA3" w:rsidP="002471C2">
            <w:pPr>
              <w:spacing w:before="120" w:after="120"/>
              <w:jc w:val="left"/>
              <w:rPr>
                <w:sz w:val="16"/>
              </w:rPr>
            </w:pPr>
            <w:r w:rsidRPr="002471C2">
              <w:rPr>
                <w:sz w:val="16"/>
              </w:rPr>
              <w:t>Telèfon/s</w:t>
            </w:r>
            <w:r w:rsidR="007962DD">
              <w:rPr>
                <w:sz w:val="16"/>
              </w:rPr>
              <w:t xml:space="preserve"> </w:t>
            </w:r>
            <w:r w:rsidR="007962DD">
              <w:rPr>
                <w:sz w:val="16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1" w:name="Texto13"/>
            <w:r w:rsidR="007962DD">
              <w:rPr>
                <w:sz w:val="16"/>
              </w:rPr>
              <w:instrText xml:space="preserve"> FORMTEXT </w:instrText>
            </w:r>
            <w:r w:rsidR="007962DD">
              <w:rPr>
                <w:sz w:val="16"/>
              </w:rPr>
            </w:r>
            <w:r w:rsidR="007962DD">
              <w:rPr>
                <w:sz w:val="16"/>
              </w:rPr>
              <w:fldChar w:fldCharType="separate"/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sz w:val="16"/>
              </w:rPr>
              <w:fldChar w:fldCharType="end"/>
            </w:r>
            <w:bookmarkEnd w:id="11"/>
          </w:p>
        </w:tc>
        <w:tc>
          <w:tcPr>
            <w:tcW w:w="5386" w:type="dxa"/>
            <w:gridSpan w:val="3"/>
            <w:vAlign w:val="bottom"/>
          </w:tcPr>
          <w:p w14:paraId="02FA6801" w14:textId="77777777" w:rsidR="00784BA3" w:rsidRPr="002471C2" w:rsidRDefault="00784BA3" w:rsidP="002471C2">
            <w:pPr>
              <w:spacing w:before="120" w:after="120"/>
              <w:jc w:val="left"/>
              <w:rPr>
                <w:sz w:val="16"/>
              </w:rPr>
            </w:pPr>
            <w:r w:rsidRPr="002471C2">
              <w:rPr>
                <w:sz w:val="16"/>
              </w:rPr>
              <w:t>Correu electrònic</w:t>
            </w:r>
            <w:r w:rsidR="007962DD">
              <w:rPr>
                <w:sz w:val="16"/>
              </w:rPr>
              <w:t xml:space="preserve"> </w:t>
            </w:r>
            <w:r w:rsidR="007962DD">
              <w:rPr>
                <w:sz w:val="16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2" w:name="Texto14"/>
            <w:r w:rsidR="007962DD">
              <w:rPr>
                <w:sz w:val="16"/>
              </w:rPr>
              <w:instrText xml:space="preserve"> FORMTEXT </w:instrText>
            </w:r>
            <w:r w:rsidR="007962DD">
              <w:rPr>
                <w:sz w:val="16"/>
              </w:rPr>
            </w:r>
            <w:r w:rsidR="007962DD">
              <w:rPr>
                <w:sz w:val="16"/>
              </w:rPr>
              <w:fldChar w:fldCharType="separate"/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noProof/>
                <w:sz w:val="16"/>
              </w:rPr>
              <w:t> </w:t>
            </w:r>
            <w:r w:rsidR="007962DD">
              <w:rPr>
                <w:sz w:val="16"/>
              </w:rPr>
              <w:fldChar w:fldCharType="end"/>
            </w:r>
            <w:bookmarkEnd w:id="12"/>
          </w:p>
        </w:tc>
      </w:tr>
    </w:tbl>
    <w:p w14:paraId="2204A2B7" w14:textId="24CDB0A8" w:rsidR="00784BA3" w:rsidRDefault="00784BA3" w:rsidP="00784BA3"/>
    <w:p w14:paraId="26E3184E" w14:textId="6A73F2B3" w:rsidR="00784BA3" w:rsidRPr="00215BD5" w:rsidRDefault="00784BA3" w:rsidP="00AC0DEE">
      <w:pPr>
        <w:shd w:val="clear" w:color="auto" w:fill="BFBFBF"/>
        <w:ind w:right="-143"/>
        <w:rPr>
          <w:b/>
          <w:sz w:val="12"/>
        </w:rPr>
      </w:pPr>
      <w:r w:rsidRPr="0064158D">
        <w:rPr>
          <w:b/>
        </w:rPr>
        <w:t>Categoria a la qual es presenta la sol·licitud de la persona candidata</w:t>
      </w:r>
      <w:r w:rsidR="00215BD5">
        <w:rPr>
          <w:b/>
        </w:rPr>
        <w:t xml:space="preserve"> </w:t>
      </w:r>
    </w:p>
    <w:p w14:paraId="3F0F09F5" w14:textId="7370FA99" w:rsidR="00293E09" w:rsidRDefault="005638B2" w:rsidP="00784BA3">
      <w:r>
        <w:rPr>
          <w:noProof/>
        </w:rPr>
        <w:drawing>
          <wp:anchor distT="0" distB="0" distL="114300" distR="114300" simplePos="0" relativeHeight="251666432" behindDoc="0" locked="0" layoutInCell="1" allowOverlap="1" wp14:anchorId="1FEEDF2A" wp14:editId="41A37DA8">
            <wp:simplePos x="0" y="0"/>
            <wp:positionH relativeFrom="column">
              <wp:posOffset>-22069</wp:posOffset>
            </wp:positionH>
            <wp:positionV relativeFrom="paragraph">
              <wp:posOffset>255617</wp:posOffset>
            </wp:positionV>
            <wp:extent cx="6082534" cy="1285815"/>
            <wp:effectExtent l="0" t="0" r="0" b="0"/>
            <wp:wrapSquare wrapText="bothSides"/>
            <wp:docPr id="295338186" name="Imat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2534" cy="1285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54ED64" w14:textId="324746B9" w:rsidR="00293E09" w:rsidRDefault="00293E09" w:rsidP="00784BA3"/>
    <w:p w14:paraId="17E2D5BB" w14:textId="77777777" w:rsidR="00293E09" w:rsidRDefault="00293E09" w:rsidP="00784BA3"/>
    <w:p w14:paraId="12A1C171" w14:textId="50272734" w:rsidR="00784BA3" w:rsidRPr="007962DD" w:rsidRDefault="00784BA3" w:rsidP="007962DD">
      <w:pPr>
        <w:shd w:val="clear" w:color="auto" w:fill="BFBFBF"/>
        <w:ind w:right="-143"/>
        <w:rPr>
          <w:b/>
        </w:rPr>
      </w:pPr>
      <w:r w:rsidRPr="0064158D">
        <w:rPr>
          <w:b/>
        </w:rPr>
        <w:t xml:space="preserve">Mèrits i assoliments esportius </w:t>
      </w:r>
      <w:r w:rsidR="005A618F">
        <w:rPr>
          <w:b/>
        </w:rPr>
        <w:t>de la persona candidata</w:t>
      </w:r>
      <w:r w:rsidR="007962DD">
        <w:fldChar w:fldCharType="begin">
          <w:ffData>
            <w:name w:val="Texto15"/>
            <w:enabled/>
            <w:calcOnExit w:val="0"/>
            <w:textInput/>
          </w:ffData>
        </w:fldChar>
      </w:r>
      <w:bookmarkStart w:id="13" w:name="Texto15"/>
      <w:r w:rsidR="007962DD">
        <w:instrText xml:space="preserve"> FORMTEXT </w:instrText>
      </w:r>
      <w:r w:rsidR="007962DD">
        <w:fldChar w:fldCharType="separate"/>
      </w:r>
      <w:r w:rsidR="007962DD">
        <w:rPr>
          <w:noProof/>
        </w:rPr>
        <w:t> </w:t>
      </w:r>
      <w:r w:rsidR="007962DD">
        <w:rPr>
          <w:noProof/>
        </w:rPr>
        <w:t> </w:t>
      </w:r>
      <w:r w:rsidR="007962DD">
        <w:rPr>
          <w:noProof/>
        </w:rPr>
        <w:t> </w:t>
      </w:r>
      <w:r w:rsidR="007962DD">
        <w:rPr>
          <w:noProof/>
        </w:rPr>
        <w:t> </w:t>
      </w:r>
      <w:r w:rsidR="007962DD">
        <w:rPr>
          <w:noProof/>
        </w:rPr>
        <w:t> </w:t>
      </w:r>
      <w:r w:rsidR="007962DD">
        <w:fldChar w:fldCharType="end"/>
      </w:r>
      <w:bookmarkEnd w:id="13"/>
    </w:p>
    <w:p w14:paraId="6286D627" w14:textId="77777777" w:rsidR="00784BA3" w:rsidRDefault="007962DD" w:rsidP="007962DD">
      <w:pPr>
        <w:tabs>
          <w:tab w:val="left" w:pos="8505"/>
        </w:tabs>
        <w:spacing w:line="360" w:lineRule="auto"/>
      </w:pPr>
      <w:r>
        <w:fldChar w:fldCharType="begin">
          <w:ffData>
            <w:name w:val="Texto16"/>
            <w:enabled/>
            <w:calcOnExit w:val="0"/>
            <w:textInput/>
          </w:ffData>
        </w:fldChar>
      </w:r>
      <w:bookmarkStart w:id="14" w:name="Texto1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4"/>
      <w:r w:rsidR="00784BA3">
        <w:tab/>
      </w:r>
    </w:p>
    <w:p w14:paraId="69D288A8" w14:textId="77777777" w:rsidR="00784BA3" w:rsidRDefault="00784BA3" w:rsidP="00784BA3">
      <w:pPr>
        <w:tabs>
          <w:tab w:val="left" w:pos="8505"/>
        </w:tabs>
        <w:spacing w:line="360" w:lineRule="auto"/>
      </w:pPr>
      <w:r>
        <w:tab/>
      </w:r>
    </w:p>
    <w:p w14:paraId="4CD183DA" w14:textId="77777777" w:rsidR="00784BA3" w:rsidRDefault="00784BA3" w:rsidP="00784BA3">
      <w:pPr>
        <w:tabs>
          <w:tab w:val="left" w:pos="8505"/>
        </w:tabs>
        <w:spacing w:line="360" w:lineRule="auto"/>
      </w:pPr>
      <w:r>
        <w:tab/>
      </w:r>
    </w:p>
    <w:p w14:paraId="1CBC0E7A" w14:textId="77777777" w:rsidR="00784BA3" w:rsidRDefault="00784BA3" w:rsidP="00784BA3">
      <w:pPr>
        <w:tabs>
          <w:tab w:val="left" w:pos="8505"/>
        </w:tabs>
        <w:spacing w:line="360" w:lineRule="auto"/>
      </w:pPr>
      <w:r>
        <w:tab/>
      </w:r>
    </w:p>
    <w:p w14:paraId="75840E59" w14:textId="77777777" w:rsidR="00784BA3" w:rsidRDefault="00784BA3" w:rsidP="00784BA3">
      <w:pPr>
        <w:tabs>
          <w:tab w:val="left" w:pos="8505"/>
        </w:tabs>
        <w:spacing w:line="360" w:lineRule="auto"/>
      </w:pPr>
      <w:r>
        <w:tab/>
      </w:r>
    </w:p>
    <w:p w14:paraId="662756BA" w14:textId="77777777" w:rsidR="00784BA3" w:rsidRDefault="00784BA3" w:rsidP="00784BA3">
      <w:pPr>
        <w:tabs>
          <w:tab w:val="left" w:pos="8505"/>
        </w:tabs>
        <w:spacing w:line="360" w:lineRule="auto"/>
      </w:pPr>
      <w:r>
        <w:tab/>
      </w:r>
    </w:p>
    <w:p w14:paraId="0EFF8023" w14:textId="1580C1DE" w:rsidR="00AC2CBA" w:rsidRDefault="00784BA3" w:rsidP="005638B2">
      <w:pPr>
        <w:tabs>
          <w:tab w:val="left" w:pos="8505"/>
        </w:tabs>
        <w:spacing w:line="360" w:lineRule="auto"/>
      </w:pPr>
      <w:r>
        <w:tab/>
      </w:r>
    </w:p>
    <w:p w14:paraId="7AE36D64" w14:textId="77777777" w:rsidR="00AC2CBA" w:rsidRDefault="00AC2CBA" w:rsidP="00784BA3">
      <w:pPr>
        <w:tabs>
          <w:tab w:val="left" w:leader="underscore" w:pos="8505"/>
        </w:tabs>
      </w:pPr>
    </w:p>
    <w:p w14:paraId="01E89BC1" w14:textId="77777777" w:rsidR="00AC2CBA" w:rsidRDefault="00AC2CBA" w:rsidP="00784BA3">
      <w:pPr>
        <w:tabs>
          <w:tab w:val="left" w:leader="underscore" w:pos="8505"/>
        </w:tabs>
      </w:pPr>
    </w:p>
    <w:p w14:paraId="53ABE97E" w14:textId="5E946697" w:rsidR="00784BA3" w:rsidRDefault="00784BA3" w:rsidP="00784BA3">
      <w:pPr>
        <w:tabs>
          <w:tab w:val="left" w:pos="2268"/>
        </w:tabs>
      </w:pPr>
      <w:r w:rsidRPr="00223150">
        <w:rPr>
          <w:bdr w:val="single" w:sz="4" w:space="0" w:color="auto"/>
        </w:rPr>
        <w:t>Data</w:t>
      </w:r>
      <w:r w:rsidR="007962DD" w:rsidRPr="007962DD">
        <w:t xml:space="preserve"> </w:t>
      </w:r>
      <w:r w:rsidR="007962DD">
        <w:fldChar w:fldCharType="begin">
          <w:ffData>
            <w:name w:val="Texto17"/>
            <w:enabled/>
            <w:calcOnExit w:val="0"/>
            <w:textInput/>
          </w:ffData>
        </w:fldChar>
      </w:r>
      <w:bookmarkStart w:id="15" w:name="Texto17"/>
      <w:r w:rsidR="007962DD">
        <w:instrText xml:space="preserve"> FORMTEXT </w:instrText>
      </w:r>
      <w:r w:rsidR="007962DD">
        <w:fldChar w:fldCharType="separate"/>
      </w:r>
      <w:r w:rsidR="007962DD">
        <w:rPr>
          <w:noProof/>
        </w:rPr>
        <w:t> </w:t>
      </w:r>
      <w:r w:rsidR="007962DD">
        <w:rPr>
          <w:noProof/>
        </w:rPr>
        <w:t> </w:t>
      </w:r>
      <w:r w:rsidR="007962DD">
        <w:rPr>
          <w:noProof/>
        </w:rPr>
        <w:t> </w:t>
      </w:r>
      <w:r w:rsidR="007962DD">
        <w:rPr>
          <w:noProof/>
        </w:rPr>
        <w:t> </w:t>
      </w:r>
      <w:r w:rsidR="007962DD">
        <w:rPr>
          <w:noProof/>
        </w:rPr>
        <w:t> </w:t>
      </w:r>
      <w:r w:rsidR="007962DD">
        <w:fldChar w:fldCharType="end"/>
      </w:r>
      <w:bookmarkEnd w:id="15"/>
      <w:r>
        <w:tab/>
      </w:r>
      <w:r>
        <w:tab/>
      </w:r>
      <w:r>
        <w:tab/>
      </w:r>
      <w:r>
        <w:tab/>
      </w:r>
      <w:r w:rsidR="00F27A1F">
        <w:t xml:space="preserve">           </w:t>
      </w:r>
      <w:r>
        <w:tab/>
      </w:r>
      <w:r w:rsidRPr="00223150">
        <w:rPr>
          <w:bdr w:val="single" w:sz="4" w:space="0" w:color="auto"/>
        </w:rPr>
        <w:t>Signatura</w:t>
      </w:r>
    </w:p>
    <w:p w14:paraId="05297154" w14:textId="77777777" w:rsidR="00125C3A" w:rsidRPr="00784BA3" w:rsidRDefault="00EA4873" w:rsidP="005A618F">
      <w:pPr>
        <w:tabs>
          <w:tab w:val="left" w:leader="underscore" w:pos="2268"/>
        </w:tabs>
      </w:pPr>
      <w:r>
        <w:rPr>
          <w:noProof/>
          <w:lang w:eastAsia="ca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ED52DF" wp14:editId="247C1F77">
                <wp:simplePos x="0" y="0"/>
                <wp:positionH relativeFrom="column">
                  <wp:posOffset>-904240</wp:posOffset>
                </wp:positionH>
                <wp:positionV relativeFrom="paragraph">
                  <wp:posOffset>148590</wp:posOffset>
                </wp:positionV>
                <wp:extent cx="7174865" cy="531495"/>
                <wp:effectExtent l="0" t="0" r="26035" b="21590"/>
                <wp:wrapNone/>
                <wp:docPr id="1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4865" cy="531495"/>
                        </a:xfrm>
                        <a:prstGeom prst="rect">
                          <a:avLst/>
                        </a:prstGeom>
                        <a:solidFill>
                          <a:srgbClr val="A5A5A5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649E4B" w14:textId="3BE963A0" w:rsidR="00784BA3" w:rsidRPr="00917AEC" w:rsidRDefault="005A618F" w:rsidP="00784BA3">
                            <w:pPr>
                              <w:tabs>
                                <w:tab w:val="left" w:leader="underscore" w:pos="2268"/>
                              </w:tabs>
                              <w:rPr>
                                <w:b/>
                                <w:sz w:val="19"/>
                                <w:szCs w:val="19"/>
                              </w:rPr>
                            </w:pPr>
                            <w:r w:rsidRPr="00917AEC">
                              <w:rPr>
                                <w:b/>
                                <w:sz w:val="19"/>
                                <w:szCs w:val="19"/>
                              </w:rPr>
                              <w:t>Enviar</w:t>
                            </w:r>
                            <w:r w:rsidR="00784BA3" w:rsidRPr="00917AEC">
                              <w:rPr>
                                <w:b/>
                                <w:sz w:val="19"/>
                                <w:szCs w:val="19"/>
                              </w:rPr>
                              <w:t xml:space="preserve"> dues fotografies en format JPG, GIF o PNG (NO en format </w:t>
                            </w:r>
                            <w:proofErr w:type="spellStart"/>
                            <w:r w:rsidR="00784BA3" w:rsidRPr="00917AEC">
                              <w:rPr>
                                <w:b/>
                                <w:sz w:val="19"/>
                                <w:szCs w:val="19"/>
                              </w:rPr>
                              <w:t>word</w:t>
                            </w:r>
                            <w:proofErr w:type="spellEnd"/>
                            <w:r w:rsidR="00784BA3" w:rsidRPr="00917AEC">
                              <w:rPr>
                                <w:b/>
                                <w:sz w:val="19"/>
                                <w:szCs w:val="19"/>
                              </w:rPr>
                              <w:t>)</w:t>
                            </w:r>
                            <w:r w:rsidRPr="00917AEC">
                              <w:rPr>
                                <w:b/>
                                <w:sz w:val="19"/>
                                <w:szCs w:val="19"/>
                              </w:rPr>
                              <w:t xml:space="preserve"> a </w:t>
                            </w:r>
                            <w:hyperlink r:id="rId9" w:history="1">
                              <w:r w:rsidR="00F27A1F" w:rsidRPr="00653C49">
                                <w:rPr>
                                  <w:rStyle w:val="Enlla"/>
                                  <w:b/>
                                  <w:sz w:val="19"/>
                                  <w:szCs w:val="19"/>
                                </w:rPr>
                                <w:t>sjvt.serveipersones@santjoanvilatorrada.cat</w:t>
                              </w:r>
                            </w:hyperlink>
                          </w:p>
                          <w:p w14:paraId="29196FD3" w14:textId="77777777" w:rsidR="00784BA3" w:rsidRPr="005A618F" w:rsidRDefault="00784BA3" w:rsidP="00784BA3">
                            <w:pPr>
                              <w:numPr>
                                <w:ilvl w:val="0"/>
                                <w:numId w:val="6"/>
                              </w:numPr>
                              <w:ind w:left="426" w:hanging="142"/>
                              <w:rPr>
                                <w:b/>
                                <w:sz w:val="20"/>
                              </w:rPr>
                            </w:pPr>
                            <w:r w:rsidRPr="005A618F">
                              <w:rPr>
                                <w:b/>
                                <w:sz w:val="20"/>
                              </w:rPr>
                              <w:t>Una fotografia practicant l’esport pel qual es presenten (mínim 500x500 píxels)</w:t>
                            </w:r>
                          </w:p>
                          <w:p w14:paraId="4FE3BD8E" w14:textId="77777777" w:rsidR="00784BA3" w:rsidRPr="005A618F" w:rsidRDefault="00784BA3" w:rsidP="00784BA3">
                            <w:pPr>
                              <w:numPr>
                                <w:ilvl w:val="0"/>
                                <w:numId w:val="6"/>
                              </w:numPr>
                              <w:ind w:left="426" w:hanging="142"/>
                              <w:rPr>
                                <w:b/>
                                <w:sz w:val="20"/>
                              </w:rPr>
                            </w:pPr>
                            <w:r w:rsidRPr="005A618F">
                              <w:rPr>
                                <w:b/>
                                <w:sz w:val="20"/>
                              </w:rPr>
                              <w:t>Una fotografia tipus carnet (mínim 150x200 píxels)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1ED52DF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-71.2pt;margin-top:11.7pt;width:564.95pt;height:41.8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" fillcolor="#a5a5a5">
                <v:textbox style="mso-fit-shape-to-text:t">
                  <w:txbxContent>
                    <w:p w14:paraId="42649E4B" w14:textId="3BE963A0" w:rsidR="00784BA3" w:rsidRPr="00917AEC" w:rsidRDefault="005A618F" w:rsidP="00784BA3">
                      <w:pPr>
                        <w:tabs>
                          <w:tab w:val="left" w:leader="underscore" w:pos="2268"/>
                        </w:tabs>
                        <w:rPr>
                          <w:b/>
                          <w:sz w:val="19"/>
                          <w:szCs w:val="19"/>
                        </w:rPr>
                      </w:pPr>
                      <w:r w:rsidRPr="00917AEC">
                        <w:rPr>
                          <w:b/>
                          <w:sz w:val="19"/>
                          <w:szCs w:val="19"/>
                        </w:rPr>
                        <w:t>Enviar</w:t>
                      </w:r>
                      <w:r w:rsidR="00784BA3" w:rsidRPr="00917AEC">
                        <w:rPr>
                          <w:b/>
                          <w:sz w:val="19"/>
                          <w:szCs w:val="19"/>
                        </w:rPr>
                        <w:t xml:space="preserve"> dues fotografies en format JPG, GIF o PNG (NO en format </w:t>
                      </w:r>
                      <w:proofErr w:type="spellStart"/>
                      <w:r w:rsidR="00784BA3" w:rsidRPr="00917AEC">
                        <w:rPr>
                          <w:b/>
                          <w:sz w:val="19"/>
                          <w:szCs w:val="19"/>
                        </w:rPr>
                        <w:t>word</w:t>
                      </w:r>
                      <w:proofErr w:type="spellEnd"/>
                      <w:r w:rsidR="00784BA3" w:rsidRPr="00917AEC">
                        <w:rPr>
                          <w:b/>
                          <w:sz w:val="19"/>
                          <w:szCs w:val="19"/>
                        </w:rPr>
                        <w:t>)</w:t>
                      </w:r>
                      <w:r w:rsidRPr="00917AEC">
                        <w:rPr>
                          <w:b/>
                          <w:sz w:val="19"/>
                          <w:szCs w:val="19"/>
                        </w:rPr>
                        <w:t xml:space="preserve"> a </w:t>
                      </w:r>
                      <w:hyperlink r:id="rId10" w:history="1">
                        <w:r w:rsidR="00F27A1F" w:rsidRPr="00653C49">
                          <w:rPr>
                            <w:rStyle w:val="Enlla"/>
                            <w:b/>
                            <w:sz w:val="19"/>
                            <w:szCs w:val="19"/>
                          </w:rPr>
                          <w:t>sjvt.serveipersones@santjoanvilatorrada.cat</w:t>
                        </w:r>
                      </w:hyperlink>
                    </w:p>
                    <w:p w14:paraId="29196FD3" w14:textId="77777777" w:rsidR="00784BA3" w:rsidRPr="005A618F" w:rsidRDefault="00784BA3" w:rsidP="00784BA3">
                      <w:pPr>
                        <w:numPr>
                          <w:ilvl w:val="0"/>
                          <w:numId w:val="6"/>
                        </w:numPr>
                        <w:ind w:left="426" w:hanging="142"/>
                        <w:rPr>
                          <w:b/>
                          <w:sz w:val="20"/>
                        </w:rPr>
                      </w:pPr>
                      <w:r w:rsidRPr="005A618F">
                        <w:rPr>
                          <w:b/>
                          <w:sz w:val="20"/>
                        </w:rPr>
                        <w:t>Una fotografia practicant l’esport pel qual es presenten (mínim 500x500 píxels)</w:t>
                      </w:r>
                    </w:p>
                    <w:p w14:paraId="4FE3BD8E" w14:textId="77777777" w:rsidR="00784BA3" w:rsidRPr="005A618F" w:rsidRDefault="00784BA3" w:rsidP="00784BA3">
                      <w:pPr>
                        <w:numPr>
                          <w:ilvl w:val="0"/>
                          <w:numId w:val="6"/>
                        </w:numPr>
                        <w:ind w:left="426" w:hanging="142"/>
                        <w:rPr>
                          <w:b/>
                          <w:sz w:val="20"/>
                        </w:rPr>
                      </w:pPr>
                      <w:r w:rsidRPr="005A618F">
                        <w:rPr>
                          <w:b/>
                          <w:sz w:val="20"/>
                        </w:rPr>
                        <w:t>Una fotografia tipus carnet (mínim 150x200 píxels)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ca-ES"/>
        </w:rPr>
        <w:drawing>
          <wp:anchor distT="128016" distB="324358" distL="230124" distR="449199" simplePos="0" relativeHeight="251663360" behindDoc="0" locked="0" layoutInCell="1" allowOverlap="1" wp14:anchorId="5EC8A051" wp14:editId="51BB2368">
            <wp:simplePos x="0" y="0"/>
            <wp:positionH relativeFrom="column">
              <wp:posOffset>7871714</wp:posOffset>
            </wp:positionH>
            <wp:positionV relativeFrom="paragraph">
              <wp:posOffset>2916936</wp:posOffset>
            </wp:positionV>
            <wp:extent cx="817372" cy="700151"/>
            <wp:effectExtent l="152400" t="152400" r="344805" b="367030"/>
            <wp:wrapNone/>
            <wp:docPr id="12" name="7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7 Imagen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7245" cy="6997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a-ES"/>
        </w:rPr>
        <w:drawing>
          <wp:anchor distT="128016" distB="324993" distL="230124" distR="449707" simplePos="0" relativeHeight="251664384" behindDoc="0" locked="0" layoutInCell="1" allowOverlap="1" wp14:anchorId="134A40C6" wp14:editId="22A3A64D">
            <wp:simplePos x="0" y="0"/>
            <wp:positionH relativeFrom="column">
              <wp:posOffset>7806309</wp:posOffset>
            </wp:positionH>
            <wp:positionV relativeFrom="paragraph">
              <wp:posOffset>5625846</wp:posOffset>
            </wp:positionV>
            <wp:extent cx="865759" cy="790321"/>
            <wp:effectExtent l="152400" t="152400" r="334645" b="353060"/>
            <wp:wrapNone/>
            <wp:docPr id="11" name="8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8 Imagen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5505" cy="7899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a-ES"/>
        </w:rPr>
        <w:drawing>
          <wp:anchor distT="128016" distB="320802" distL="242316" distR="447294" simplePos="0" relativeHeight="251665408" behindDoc="0" locked="0" layoutInCell="1" allowOverlap="1" wp14:anchorId="7B2F9E8D" wp14:editId="6CE28B78">
            <wp:simplePos x="0" y="0"/>
            <wp:positionH relativeFrom="column">
              <wp:posOffset>7992491</wp:posOffset>
            </wp:positionH>
            <wp:positionV relativeFrom="paragraph">
              <wp:posOffset>-254</wp:posOffset>
            </wp:positionV>
            <wp:extent cx="788670" cy="788797"/>
            <wp:effectExtent l="152400" t="152400" r="335280" b="335280"/>
            <wp:wrapNone/>
            <wp:docPr id="10" name="9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9 Imagen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" cy="7886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25C3A" w:rsidRPr="00784BA3" w:rsidSect="009100B8">
      <w:headerReference w:type="default" r:id="rId14"/>
      <w:pgSz w:w="11906" w:h="16838" w:code="9"/>
      <w:pgMar w:top="1702" w:right="1588" w:bottom="1418" w:left="181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6B09D" w14:textId="77777777" w:rsidR="00385D97" w:rsidRDefault="00385D97">
      <w:r>
        <w:separator/>
      </w:r>
    </w:p>
  </w:endnote>
  <w:endnote w:type="continuationSeparator" w:id="0">
    <w:p w14:paraId="569D8179" w14:textId="77777777" w:rsidR="00385D97" w:rsidRDefault="00385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D5A732" w14:textId="77777777" w:rsidR="00385D97" w:rsidRDefault="00385D97">
      <w:r>
        <w:separator/>
      </w:r>
    </w:p>
  </w:footnote>
  <w:footnote w:type="continuationSeparator" w:id="0">
    <w:p w14:paraId="4652661D" w14:textId="77777777" w:rsidR="00385D97" w:rsidRDefault="00385D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BE15D" w14:textId="1F5F970C" w:rsidR="00145741" w:rsidRPr="007962DD" w:rsidRDefault="00EA4873">
    <w:pPr>
      <w:pStyle w:val="Capalera"/>
      <w:jc w:val="right"/>
      <w:rPr>
        <w:rFonts w:cs="Arial"/>
        <w:color w:val="FFFFFF" w:themeColor="background1"/>
        <w:sz w:val="20"/>
      </w:rPr>
    </w:pPr>
    <w:r>
      <w:rPr>
        <w:rFonts w:cs="Arial"/>
        <w:noProof/>
        <w:sz w:val="20"/>
        <w:lang w:eastAsia="ca-ES"/>
      </w:rPr>
      <w:drawing>
        <wp:anchor distT="0" distB="0" distL="114300" distR="114300" simplePos="0" relativeHeight="251678208" behindDoc="0" locked="0" layoutInCell="1" allowOverlap="1" wp14:anchorId="75F0706D" wp14:editId="2415F578">
          <wp:simplePos x="0" y="0"/>
          <wp:positionH relativeFrom="column">
            <wp:posOffset>-565785</wp:posOffset>
          </wp:positionH>
          <wp:positionV relativeFrom="paragraph">
            <wp:posOffset>-219075</wp:posOffset>
          </wp:positionV>
          <wp:extent cx="659130" cy="673735"/>
          <wp:effectExtent l="0" t="0" r="7620" b="0"/>
          <wp:wrapNone/>
          <wp:docPr id="9" name="Imagen 1" descr="ESC01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010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9130" cy="673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sz w:val="20"/>
        <w:lang w:eastAsia="ca-ES"/>
      </w:rPr>
      <mc:AlternateContent>
        <mc:Choice Requires="wpg">
          <w:drawing>
            <wp:anchor distT="0" distB="0" distL="114300" distR="114300" simplePos="0" relativeHeight="251685376" behindDoc="0" locked="0" layoutInCell="1" allowOverlap="1" wp14:anchorId="7976B769" wp14:editId="5A672789">
              <wp:simplePos x="0" y="0"/>
              <wp:positionH relativeFrom="column">
                <wp:posOffset>706120</wp:posOffset>
              </wp:positionH>
              <wp:positionV relativeFrom="paragraph">
                <wp:posOffset>-187325</wp:posOffset>
              </wp:positionV>
              <wp:extent cx="3939540" cy="754380"/>
              <wp:effectExtent l="635" t="5715" r="3175" b="1905"/>
              <wp:wrapNone/>
              <wp:docPr id="1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39540" cy="754380"/>
                        <a:chOff x="1976" y="384"/>
                        <a:chExt cx="6204" cy="1188"/>
                      </a:xfrm>
                    </wpg:grpSpPr>
                    <wps:wsp>
                      <wps:cNvPr id="2" name="Cuadro de texto 2"/>
                      <wps:cNvSpPr txBox="1">
                        <a:spLocks noChangeArrowheads="1"/>
                      </wps:cNvSpPr>
                      <wps:spPr bwMode="auto">
                        <a:xfrm>
                          <a:off x="4778" y="838"/>
                          <a:ext cx="3402" cy="4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025F6D" w14:textId="44C4F81C" w:rsidR="00A11548" w:rsidRPr="002471C2" w:rsidRDefault="00215A4A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Nit de l’Esportista 202</w:t>
                            </w:r>
                            <w:r w:rsidR="00293E09">
                              <w:rPr>
                                <w:b/>
                                <w:sz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3" name="4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76" y="691"/>
                          <a:ext cx="678" cy="70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5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29" y="468"/>
                          <a:ext cx="639" cy="59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6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554" y="838"/>
                          <a:ext cx="704" cy="73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7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694" y="384"/>
                          <a:ext cx="648" cy="64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7" name="8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50" y="854"/>
                          <a:ext cx="487" cy="46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9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70" y="754"/>
                          <a:ext cx="688" cy="68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976B769" id="Group 13" o:spid="_x0000_s1027" style="position:absolute;left:0;text-align:left;margin-left:55.6pt;margin-top:-14.75pt;width:310.2pt;height:59.4pt;z-index:251685376" coordorigin="1976,384" coordsize="6204,11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4778;top:838;width:3402;height:4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" filled="f" stroked="f">
                <v:textbox style="mso-fit-shape-to-text:t">
                  <w:txbxContent>
                    <w:p w14:paraId="18025F6D" w14:textId="44C4F81C" w:rsidR="00A11548" w:rsidRPr="002471C2" w:rsidRDefault="00215A4A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Nit de l’Esportista 202</w:t>
                      </w:r>
                      <w:r w:rsidR="00293E09">
                        <w:rPr>
                          <w:b/>
                          <w:sz w:val="28"/>
                        </w:rPr>
                        <w:t>6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4 Imagen" o:spid="_x0000_s1029" type="#_x0000_t75" style="position:absolute;left:1976;top:691;width:678;height:7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">
                <v:imagedata r:id="rId8" o:title=""/>
              </v:shape>
              <v:shape id="5 Imagen" o:spid="_x0000_s1030" type="#_x0000_t75" style="position:absolute;left:2929;top:468;width:639;height: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">
                <v:imagedata r:id="rId9" o:title=""/>
              </v:shape>
              <v:shape id="6 Imagen" o:spid="_x0000_s1031" type="#_x0000_t75" style="position:absolute;left:2554;top:838;width:704;height: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">
                <v:imagedata r:id="rId10" o:title=""/>
              </v:shape>
              <v:shape id="7 Imagen" o:spid="_x0000_s1032" type="#_x0000_t75" style="position:absolute;left:3694;top:384;width:648;height: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">
                <v:imagedata r:id="rId11" o:title=""/>
              </v:shape>
              <v:shape id="8 Imagen" o:spid="_x0000_s1033" type="#_x0000_t75" style="position:absolute;left:3450;top:854;width:487;height: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">
                <v:imagedata r:id="rId12" o:title=""/>
              </v:shape>
              <v:shape id="9 Imagen" o:spid="_x0000_s1034" type="#_x0000_t75" style="position:absolute;left:4170;top:754;width:688;height:6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">
                <v:imagedata r:id="rId13" o:title=""/>
              </v:shape>
            </v:group>
          </w:pict>
        </mc:Fallback>
      </mc:AlternateContent>
    </w:r>
    <w:proofErr w:type="spellStart"/>
    <w:r w:rsidR="00B73289">
      <w:rPr>
        <w:rFonts w:cs="Arial"/>
        <w:color w:val="FFFFFF" w:themeColor="background1"/>
        <w:sz w:val="20"/>
      </w:rPr>
      <w:t>dd</w:t>
    </w:r>
    <w:proofErr w:type="spellEnd"/>
    <w:r w:rsidR="00145741" w:rsidRPr="007962DD">
      <w:rPr>
        <w:rFonts w:cs="Arial"/>
        <w:color w:val="FFFFFF" w:themeColor="background1"/>
        <w:sz w:val="20"/>
      </w:rPr>
      <w:fldChar w:fldCharType="begin"/>
    </w:r>
    <w:r w:rsidR="00145741" w:rsidRPr="007962DD">
      <w:rPr>
        <w:rFonts w:cs="Arial"/>
        <w:color w:val="FFFFFF" w:themeColor="background1"/>
        <w:sz w:val="20"/>
      </w:rPr>
      <w:instrText xml:space="preserve"> FILENAME </w:instrText>
    </w:r>
    <w:r w:rsidR="00145741" w:rsidRPr="007962DD">
      <w:rPr>
        <w:rFonts w:cs="Arial"/>
        <w:color w:val="FFFFFF" w:themeColor="background1"/>
        <w:sz w:val="20"/>
      </w:rPr>
      <w:fldChar w:fldCharType="separate"/>
    </w:r>
    <w:r w:rsidR="005638B2">
      <w:rPr>
        <w:rFonts w:cs="Arial"/>
        <w:noProof/>
        <w:color w:val="FFFFFF" w:themeColor="background1"/>
        <w:sz w:val="20"/>
      </w:rPr>
      <w:t>Candidatura Nit de l'Esportista 2026</w:t>
    </w:r>
    <w:r w:rsidR="00145741" w:rsidRPr="007962DD">
      <w:rPr>
        <w:rFonts w:cs="Arial"/>
        <w:color w:val="FFFFFF" w:themeColor="background1"/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7689B"/>
    <w:multiLevelType w:val="hybridMultilevel"/>
    <w:tmpl w:val="A89276B2"/>
    <w:lvl w:ilvl="0" w:tplc="42089128">
      <w:start w:val="1"/>
      <w:numFmt w:val="decimal"/>
      <w:pStyle w:val="2nnivell"/>
      <w:lvlText w:val="1.%1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9553D0"/>
    <w:multiLevelType w:val="multilevel"/>
    <w:tmpl w:val="42FE8FB2"/>
    <w:lvl w:ilvl="0">
      <w:start w:val="1"/>
      <w:numFmt w:val="decimal"/>
      <w:pStyle w:val="1rnivel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14" w:hanging="504"/>
      </w:pPr>
    </w:lvl>
    <w:lvl w:ilvl="3">
      <w:start w:val="1"/>
      <w:numFmt w:val="decimal"/>
      <w:lvlText w:val="%1.%2.%3.%4."/>
      <w:lvlJc w:val="left"/>
      <w:pPr>
        <w:ind w:left="1499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8037A63"/>
    <w:multiLevelType w:val="hybridMultilevel"/>
    <w:tmpl w:val="EA704A0E"/>
    <w:lvl w:ilvl="0" w:tplc="57FA93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422259">
    <w:abstractNumId w:val="1"/>
  </w:num>
  <w:num w:numId="2" w16cid:durableId="577791309">
    <w:abstractNumId w:val="1"/>
  </w:num>
  <w:num w:numId="3" w16cid:durableId="65953344">
    <w:abstractNumId w:val="1"/>
  </w:num>
  <w:num w:numId="4" w16cid:durableId="1286737073">
    <w:abstractNumId w:val="1"/>
  </w:num>
  <w:num w:numId="5" w16cid:durableId="11339813">
    <w:abstractNumId w:val="0"/>
  </w:num>
  <w:num w:numId="6" w16cid:durableId="9915175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216"/>
    <w:rsid w:val="0000642E"/>
    <w:rsid w:val="00007901"/>
    <w:rsid w:val="00013D40"/>
    <w:rsid w:val="000151DA"/>
    <w:rsid w:val="00017E57"/>
    <w:rsid w:val="0002538F"/>
    <w:rsid w:val="00030484"/>
    <w:rsid w:val="00044CD3"/>
    <w:rsid w:val="00044E7D"/>
    <w:rsid w:val="000467F0"/>
    <w:rsid w:val="00046BCE"/>
    <w:rsid w:val="000627BA"/>
    <w:rsid w:val="00062AE1"/>
    <w:rsid w:val="00073D58"/>
    <w:rsid w:val="000764D5"/>
    <w:rsid w:val="00076847"/>
    <w:rsid w:val="00080855"/>
    <w:rsid w:val="00080F3C"/>
    <w:rsid w:val="00080F7D"/>
    <w:rsid w:val="000823CD"/>
    <w:rsid w:val="0008587A"/>
    <w:rsid w:val="0008745E"/>
    <w:rsid w:val="000877EF"/>
    <w:rsid w:val="000A0BAD"/>
    <w:rsid w:val="000A6C44"/>
    <w:rsid w:val="000A6FDB"/>
    <w:rsid w:val="000B18AA"/>
    <w:rsid w:val="000C45B5"/>
    <w:rsid w:val="000C7312"/>
    <w:rsid w:val="000E3636"/>
    <w:rsid w:val="000E4018"/>
    <w:rsid w:val="000E473D"/>
    <w:rsid w:val="000F14E8"/>
    <w:rsid w:val="000F39AD"/>
    <w:rsid w:val="000F3CF2"/>
    <w:rsid w:val="000F3E85"/>
    <w:rsid w:val="000F53C0"/>
    <w:rsid w:val="001029D7"/>
    <w:rsid w:val="00103ED9"/>
    <w:rsid w:val="00110889"/>
    <w:rsid w:val="00110ED3"/>
    <w:rsid w:val="00111238"/>
    <w:rsid w:val="001205FA"/>
    <w:rsid w:val="00125C3A"/>
    <w:rsid w:val="0012751C"/>
    <w:rsid w:val="00127FDE"/>
    <w:rsid w:val="00130CCC"/>
    <w:rsid w:val="00141C9E"/>
    <w:rsid w:val="00145741"/>
    <w:rsid w:val="00147D5D"/>
    <w:rsid w:val="00153452"/>
    <w:rsid w:val="0015767B"/>
    <w:rsid w:val="00164385"/>
    <w:rsid w:val="00165737"/>
    <w:rsid w:val="00165D1D"/>
    <w:rsid w:val="00172BA2"/>
    <w:rsid w:val="00177050"/>
    <w:rsid w:val="00177A1C"/>
    <w:rsid w:val="00180FF7"/>
    <w:rsid w:val="00184207"/>
    <w:rsid w:val="001864AC"/>
    <w:rsid w:val="00186DEB"/>
    <w:rsid w:val="0018706C"/>
    <w:rsid w:val="00195CE0"/>
    <w:rsid w:val="001A2833"/>
    <w:rsid w:val="001A2E6B"/>
    <w:rsid w:val="001A541E"/>
    <w:rsid w:val="001A7BA4"/>
    <w:rsid w:val="001B18A4"/>
    <w:rsid w:val="001B4F66"/>
    <w:rsid w:val="001B61BB"/>
    <w:rsid w:val="001B6EAF"/>
    <w:rsid w:val="001C0E56"/>
    <w:rsid w:val="001C210D"/>
    <w:rsid w:val="001C506F"/>
    <w:rsid w:val="001D0E98"/>
    <w:rsid w:val="001D5E8C"/>
    <w:rsid w:val="001D6380"/>
    <w:rsid w:val="001D6D50"/>
    <w:rsid w:val="001D7314"/>
    <w:rsid w:val="001E336C"/>
    <w:rsid w:val="001F27F4"/>
    <w:rsid w:val="001F5EFF"/>
    <w:rsid w:val="00202590"/>
    <w:rsid w:val="00204E2C"/>
    <w:rsid w:val="00205977"/>
    <w:rsid w:val="00205C75"/>
    <w:rsid w:val="00215A4A"/>
    <w:rsid w:val="00215BD5"/>
    <w:rsid w:val="00220E01"/>
    <w:rsid w:val="00221377"/>
    <w:rsid w:val="00221978"/>
    <w:rsid w:val="00222646"/>
    <w:rsid w:val="00227784"/>
    <w:rsid w:val="00234C36"/>
    <w:rsid w:val="0024179E"/>
    <w:rsid w:val="002434D9"/>
    <w:rsid w:val="002471C2"/>
    <w:rsid w:val="00266720"/>
    <w:rsid w:val="00274D5F"/>
    <w:rsid w:val="00276434"/>
    <w:rsid w:val="0027681B"/>
    <w:rsid w:val="0028056E"/>
    <w:rsid w:val="00292AE1"/>
    <w:rsid w:val="00293E09"/>
    <w:rsid w:val="0029463F"/>
    <w:rsid w:val="00297B07"/>
    <w:rsid w:val="002A1972"/>
    <w:rsid w:val="002A2F30"/>
    <w:rsid w:val="002B6DA6"/>
    <w:rsid w:val="002C5872"/>
    <w:rsid w:val="002C6AA5"/>
    <w:rsid w:val="002C7138"/>
    <w:rsid w:val="002D559F"/>
    <w:rsid w:val="002D6E5B"/>
    <w:rsid w:val="002E1160"/>
    <w:rsid w:val="002E445D"/>
    <w:rsid w:val="002E6EA6"/>
    <w:rsid w:val="002F285E"/>
    <w:rsid w:val="0030070C"/>
    <w:rsid w:val="0030216A"/>
    <w:rsid w:val="003046D8"/>
    <w:rsid w:val="003174D6"/>
    <w:rsid w:val="00324544"/>
    <w:rsid w:val="00327DEE"/>
    <w:rsid w:val="00336E21"/>
    <w:rsid w:val="00361C74"/>
    <w:rsid w:val="00363005"/>
    <w:rsid w:val="00367BA8"/>
    <w:rsid w:val="003703CD"/>
    <w:rsid w:val="00372A58"/>
    <w:rsid w:val="0037672C"/>
    <w:rsid w:val="003774CC"/>
    <w:rsid w:val="003775FB"/>
    <w:rsid w:val="003813E0"/>
    <w:rsid w:val="00382308"/>
    <w:rsid w:val="00385D97"/>
    <w:rsid w:val="00390765"/>
    <w:rsid w:val="003A0CF2"/>
    <w:rsid w:val="003A1409"/>
    <w:rsid w:val="003A1424"/>
    <w:rsid w:val="003A47B8"/>
    <w:rsid w:val="003A5D22"/>
    <w:rsid w:val="003A7430"/>
    <w:rsid w:val="003A7C55"/>
    <w:rsid w:val="003A7D26"/>
    <w:rsid w:val="003B4735"/>
    <w:rsid w:val="003D1AC5"/>
    <w:rsid w:val="003D4AE9"/>
    <w:rsid w:val="003F42F1"/>
    <w:rsid w:val="003F4E6F"/>
    <w:rsid w:val="004013DF"/>
    <w:rsid w:val="00401D5D"/>
    <w:rsid w:val="00403E96"/>
    <w:rsid w:val="00406125"/>
    <w:rsid w:val="00406463"/>
    <w:rsid w:val="00406BAF"/>
    <w:rsid w:val="00407CBE"/>
    <w:rsid w:val="0041085E"/>
    <w:rsid w:val="00414A10"/>
    <w:rsid w:val="00414FA0"/>
    <w:rsid w:val="00416223"/>
    <w:rsid w:val="00416469"/>
    <w:rsid w:val="0041656F"/>
    <w:rsid w:val="00417CE4"/>
    <w:rsid w:val="00421E9E"/>
    <w:rsid w:val="00424A83"/>
    <w:rsid w:val="0043181B"/>
    <w:rsid w:val="00431E5E"/>
    <w:rsid w:val="004331A6"/>
    <w:rsid w:val="00435A79"/>
    <w:rsid w:val="004409CE"/>
    <w:rsid w:val="00446682"/>
    <w:rsid w:val="00447FCE"/>
    <w:rsid w:val="00454CF5"/>
    <w:rsid w:val="00464D8E"/>
    <w:rsid w:val="00472BCB"/>
    <w:rsid w:val="00473FA3"/>
    <w:rsid w:val="004743ED"/>
    <w:rsid w:val="0047474C"/>
    <w:rsid w:val="00480DC4"/>
    <w:rsid w:val="004860D1"/>
    <w:rsid w:val="004A2453"/>
    <w:rsid w:val="004B1B6C"/>
    <w:rsid w:val="004B6C4E"/>
    <w:rsid w:val="004C5072"/>
    <w:rsid w:val="004D4703"/>
    <w:rsid w:val="004D4BB2"/>
    <w:rsid w:val="004E06A0"/>
    <w:rsid w:val="004E0A09"/>
    <w:rsid w:val="004E7DAC"/>
    <w:rsid w:val="004F30DA"/>
    <w:rsid w:val="004F783E"/>
    <w:rsid w:val="00500F49"/>
    <w:rsid w:val="00501AF6"/>
    <w:rsid w:val="00510221"/>
    <w:rsid w:val="0051499D"/>
    <w:rsid w:val="00521A0B"/>
    <w:rsid w:val="0052372B"/>
    <w:rsid w:val="00527994"/>
    <w:rsid w:val="00533778"/>
    <w:rsid w:val="00536A91"/>
    <w:rsid w:val="00540DC3"/>
    <w:rsid w:val="00545604"/>
    <w:rsid w:val="005548D3"/>
    <w:rsid w:val="00555A1E"/>
    <w:rsid w:val="005638B2"/>
    <w:rsid w:val="00563F96"/>
    <w:rsid w:val="00565365"/>
    <w:rsid w:val="00572F2E"/>
    <w:rsid w:val="00574EA2"/>
    <w:rsid w:val="00575845"/>
    <w:rsid w:val="00575B6F"/>
    <w:rsid w:val="00581EE0"/>
    <w:rsid w:val="00585F81"/>
    <w:rsid w:val="0059102A"/>
    <w:rsid w:val="00591949"/>
    <w:rsid w:val="00596594"/>
    <w:rsid w:val="005A3052"/>
    <w:rsid w:val="005A37EA"/>
    <w:rsid w:val="005A581C"/>
    <w:rsid w:val="005A618F"/>
    <w:rsid w:val="005C47F8"/>
    <w:rsid w:val="005C6895"/>
    <w:rsid w:val="005C7638"/>
    <w:rsid w:val="005D3C55"/>
    <w:rsid w:val="005E4C53"/>
    <w:rsid w:val="005F3283"/>
    <w:rsid w:val="005F65A2"/>
    <w:rsid w:val="00601DA0"/>
    <w:rsid w:val="006048E6"/>
    <w:rsid w:val="00622783"/>
    <w:rsid w:val="00626D74"/>
    <w:rsid w:val="006276A8"/>
    <w:rsid w:val="00633D6C"/>
    <w:rsid w:val="0063797F"/>
    <w:rsid w:val="00643C8F"/>
    <w:rsid w:val="0065113A"/>
    <w:rsid w:val="00651F1D"/>
    <w:rsid w:val="00660125"/>
    <w:rsid w:val="00665575"/>
    <w:rsid w:val="00666DB5"/>
    <w:rsid w:val="0066704F"/>
    <w:rsid w:val="006706D7"/>
    <w:rsid w:val="0068591F"/>
    <w:rsid w:val="006870E5"/>
    <w:rsid w:val="00687679"/>
    <w:rsid w:val="00696517"/>
    <w:rsid w:val="00697395"/>
    <w:rsid w:val="006A4273"/>
    <w:rsid w:val="006A532A"/>
    <w:rsid w:val="006B2743"/>
    <w:rsid w:val="006B3027"/>
    <w:rsid w:val="006C0777"/>
    <w:rsid w:val="006C50FB"/>
    <w:rsid w:val="006C5E71"/>
    <w:rsid w:val="006E0C23"/>
    <w:rsid w:val="006E2793"/>
    <w:rsid w:val="006E61B3"/>
    <w:rsid w:val="006F43BD"/>
    <w:rsid w:val="00700124"/>
    <w:rsid w:val="007226CC"/>
    <w:rsid w:val="00726FE3"/>
    <w:rsid w:val="00727CC1"/>
    <w:rsid w:val="00732E08"/>
    <w:rsid w:val="00737337"/>
    <w:rsid w:val="00742C56"/>
    <w:rsid w:val="00745141"/>
    <w:rsid w:val="0074620C"/>
    <w:rsid w:val="007537FC"/>
    <w:rsid w:val="007706EA"/>
    <w:rsid w:val="00770EEC"/>
    <w:rsid w:val="007724EC"/>
    <w:rsid w:val="007747CB"/>
    <w:rsid w:val="00780DB7"/>
    <w:rsid w:val="00784BA3"/>
    <w:rsid w:val="00786505"/>
    <w:rsid w:val="007927E3"/>
    <w:rsid w:val="007962DD"/>
    <w:rsid w:val="007A0366"/>
    <w:rsid w:val="007A094E"/>
    <w:rsid w:val="007A777E"/>
    <w:rsid w:val="007B44CB"/>
    <w:rsid w:val="007B566A"/>
    <w:rsid w:val="007C1833"/>
    <w:rsid w:val="007C752D"/>
    <w:rsid w:val="007D09E9"/>
    <w:rsid w:val="007D2033"/>
    <w:rsid w:val="007D4D86"/>
    <w:rsid w:val="007E5256"/>
    <w:rsid w:val="007F0DA5"/>
    <w:rsid w:val="007F3ADA"/>
    <w:rsid w:val="007F5F04"/>
    <w:rsid w:val="0080034F"/>
    <w:rsid w:val="008034F6"/>
    <w:rsid w:val="00804BF4"/>
    <w:rsid w:val="00806096"/>
    <w:rsid w:val="00812600"/>
    <w:rsid w:val="00822F24"/>
    <w:rsid w:val="00823569"/>
    <w:rsid w:val="00823BAF"/>
    <w:rsid w:val="00826736"/>
    <w:rsid w:val="00833E9E"/>
    <w:rsid w:val="008346BF"/>
    <w:rsid w:val="00836AFF"/>
    <w:rsid w:val="00837147"/>
    <w:rsid w:val="00842701"/>
    <w:rsid w:val="0084335A"/>
    <w:rsid w:val="00846745"/>
    <w:rsid w:val="00851F5B"/>
    <w:rsid w:val="00854679"/>
    <w:rsid w:val="00854D66"/>
    <w:rsid w:val="00864B6A"/>
    <w:rsid w:val="00865D9C"/>
    <w:rsid w:val="00867002"/>
    <w:rsid w:val="008673DA"/>
    <w:rsid w:val="00882DE3"/>
    <w:rsid w:val="00882FCD"/>
    <w:rsid w:val="00884C34"/>
    <w:rsid w:val="00886012"/>
    <w:rsid w:val="008863CE"/>
    <w:rsid w:val="0088747E"/>
    <w:rsid w:val="00887D11"/>
    <w:rsid w:val="00890BC1"/>
    <w:rsid w:val="008936E6"/>
    <w:rsid w:val="0089410D"/>
    <w:rsid w:val="008A0BC2"/>
    <w:rsid w:val="008A3CF4"/>
    <w:rsid w:val="008A7E63"/>
    <w:rsid w:val="008B0B95"/>
    <w:rsid w:val="008C1CEC"/>
    <w:rsid w:val="008C54FD"/>
    <w:rsid w:val="008C67B6"/>
    <w:rsid w:val="008D2418"/>
    <w:rsid w:val="008D3075"/>
    <w:rsid w:val="008E1DF6"/>
    <w:rsid w:val="008E32EC"/>
    <w:rsid w:val="008F3FDB"/>
    <w:rsid w:val="008F431A"/>
    <w:rsid w:val="00902460"/>
    <w:rsid w:val="00902EBD"/>
    <w:rsid w:val="00903C0D"/>
    <w:rsid w:val="009100B8"/>
    <w:rsid w:val="009107F0"/>
    <w:rsid w:val="00912AEA"/>
    <w:rsid w:val="0091750C"/>
    <w:rsid w:val="00917AEC"/>
    <w:rsid w:val="009306E4"/>
    <w:rsid w:val="009365F9"/>
    <w:rsid w:val="00947046"/>
    <w:rsid w:val="0095040B"/>
    <w:rsid w:val="0095449D"/>
    <w:rsid w:val="00957107"/>
    <w:rsid w:val="00965074"/>
    <w:rsid w:val="00966A1F"/>
    <w:rsid w:val="0096707E"/>
    <w:rsid w:val="0096780C"/>
    <w:rsid w:val="00972651"/>
    <w:rsid w:val="00973508"/>
    <w:rsid w:val="00977877"/>
    <w:rsid w:val="009779DE"/>
    <w:rsid w:val="00980B35"/>
    <w:rsid w:val="00980C60"/>
    <w:rsid w:val="009928FA"/>
    <w:rsid w:val="009A3594"/>
    <w:rsid w:val="009A5214"/>
    <w:rsid w:val="009B083F"/>
    <w:rsid w:val="009B0DB9"/>
    <w:rsid w:val="009B1820"/>
    <w:rsid w:val="009B1945"/>
    <w:rsid w:val="009B7562"/>
    <w:rsid w:val="009C05C7"/>
    <w:rsid w:val="009C198B"/>
    <w:rsid w:val="009C3F11"/>
    <w:rsid w:val="009C7A52"/>
    <w:rsid w:val="009D0773"/>
    <w:rsid w:val="009D3FCD"/>
    <w:rsid w:val="009E1951"/>
    <w:rsid w:val="009E3593"/>
    <w:rsid w:val="009E760A"/>
    <w:rsid w:val="00A04AD9"/>
    <w:rsid w:val="00A05D83"/>
    <w:rsid w:val="00A10C3B"/>
    <w:rsid w:val="00A11548"/>
    <w:rsid w:val="00A20EA2"/>
    <w:rsid w:val="00A23B29"/>
    <w:rsid w:val="00A27464"/>
    <w:rsid w:val="00A279C9"/>
    <w:rsid w:val="00A31C2A"/>
    <w:rsid w:val="00A32E38"/>
    <w:rsid w:val="00A43444"/>
    <w:rsid w:val="00A46289"/>
    <w:rsid w:val="00A47B51"/>
    <w:rsid w:val="00A6596B"/>
    <w:rsid w:val="00A679A6"/>
    <w:rsid w:val="00A731BD"/>
    <w:rsid w:val="00A73200"/>
    <w:rsid w:val="00A744AC"/>
    <w:rsid w:val="00A74F24"/>
    <w:rsid w:val="00A869B0"/>
    <w:rsid w:val="00A91966"/>
    <w:rsid w:val="00A91BC8"/>
    <w:rsid w:val="00A93F39"/>
    <w:rsid w:val="00A95EC8"/>
    <w:rsid w:val="00A96182"/>
    <w:rsid w:val="00AA0B81"/>
    <w:rsid w:val="00AA1C6A"/>
    <w:rsid w:val="00AA7AF2"/>
    <w:rsid w:val="00AB108D"/>
    <w:rsid w:val="00AB4E50"/>
    <w:rsid w:val="00AB7644"/>
    <w:rsid w:val="00AB798E"/>
    <w:rsid w:val="00AC0DEE"/>
    <w:rsid w:val="00AC10B1"/>
    <w:rsid w:val="00AC2CBA"/>
    <w:rsid w:val="00AC50D9"/>
    <w:rsid w:val="00AC74DD"/>
    <w:rsid w:val="00AD1FEF"/>
    <w:rsid w:val="00AD6D88"/>
    <w:rsid w:val="00AE6EF7"/>
    <w:rsid w:val="00AE7A46"/>
    <w:rsid w:val="00AF0613"/>
    <w:rsid w:val="00AF114C"/>
    <w:rsid w:val="00AF3892"/>
    <w:rsid w:val="00AF6348"/>
    <w:rsid w:val="00AF7CB4"/>
    <w:rsid w:val="00B0322E"/>
    <w:rsid w:val="00B0419A"/>
    <w:rsid w:val="00B12B3F"/>
    <w:rsid w:val="00B155CA"/>
    <w:rsid w:val="00B52976"/>
    <w:rsid w:val="00B547FA"/>
    <w:rsid w:val="00B551C1"/>
    <w:rsid w:val="00B56187"/>
    <w:rsid w:val="00B6040A"/>
    <w:rsid w:val="00B60892"/>
    <w:rsid w:val="00B62982"/>
    <w:rsid w:val="00B64B79"/>
    <w:rsid w:val="00B65487"/>
    <w:rsid w:val="00B67D82"/>
    <w:rsid w:val="00B70079"/>
    <w:rsid w:val="00B71164"/>
    <w:rsid w:val="00B71A6C"/>
    <w:rsid w:val="00B729A9"/>
    <w:rsid w:val="00B72F20"/>
    <w:rsid w:val="00B73289"/>
    <w:rsid w:val="00B80036"/>
    <w:rsid w:val="00B85B27"/>
    <w:rsid w:val="00BA0BCD"/>
    <w:rsid w:val="00BA4BE7"/>
    <w:rsid w:val="00BB395D"/>
    <w:rsid w:val="00BF07AA"/>
    <w:rsid w:val="00BF4B3A"/>
    <w:rsid w:val="00C277F5"/>
    <w:rsid w:val="00C4002D"/>
    <w:rsid w:val="00C45611"/>
    <w:rsid w:val="00C5143D"/>
    <w:rsid w:val="00C55CA9"/>
    <w:rsid w:val="00C56F31"/>
    <w:rsid w:val="00C57B8C"/>
    <w:rsid w:val="00C61FED"/>
    <w:rsid w:val="00C63C3A"/>
    <w:rsid w:val="00C6559C"/>
    <w:rsid w:val="00C94473"/>
    <w:rsid w:val="00CB244A"/>
    <w:rsid w:val="00CB2EBB"/>
    <w:rsid w:val="00CB51C4"/>
    <w:rsid w:val="00CC480F"/>
    <w:rsid w:val="00CC6789"/>
    <w:rsid w:val="00CD0519"/>
    <w:rsid w:val="00CD2FD5"/>
    <w:rsid w:val="00CD6377"/>
    <w:rsid w:val="00CD699B"/>
    <w:rsid w:val="00CE10C5"/>
    <w:rsid w:val="00CE1D0B"/>
    <w:rsid w:val="00CE3AC7"/>
    <w:rsid w:val="00CF0736"/>
    <w:rsid w:val="00CF2268"/>
    <w:rsid w:val="00CF315D"/>
    <w:rsid w:val="00D125DB"/>
    <w:rsid w:val="00D13F1E"/>
    <w:rsid w:val="00D14F5B"/>
    <w:rsid w:val="00D20A35"/>
    <w:rsid w:val="00D24709"/>
    <w:rsid w:val="00D24B51"/>
    <w:rsid w:val="00D30FCE"/>
    <w:rsid w:val="00D328C1"/>
    <w:rsid w:val="00D3335C"/>
    <w:rsid w:val="00D415D5"/>
    <w:rsid w:val="00D42FF2"/>
    <w:rsid w:val="00D47B7F"/>
    <w:rsid w:val="00D5626E"/>
    <w:rsid w:val="00D601B8"/>
    <w:rsid w:val="00D62676"/>
    <w:rsid w:val="00D70216"/>
    <w:rsid w:val="00D90282"/>
    <w:rsid w:val="00D91CC3"/>
    <w:rsid w:val="00DB3C7A"/>
    <w:rsid w:val="00DB68D0"/>
    <w:rsid w:val="00DB69A6"/>
    <w:rsid w:val="00DC3777"/>
    <w:rsid w:val="00DC62DD"/>
    <w:rsid w:val="00DE74F2"/>
    <w:rsid w:val="00DF2D7A"/>
    <w:rsid w:val="00DF4A0C"/>
    <w:rsid w:val="00E12276"/>
    <w:rsid w:val="00E14286"/>
    <w:rsid w:val="00E310A0"/>
    <w:rsid w:val="00E37B8E"/>
    <w:rsid w:val="00E406A8"/>
    <w:rsid w:val="00E4357E"/>
    <w:rsid w:val="00E43D9C"/>
    <w:rsid w:val="00E57E89"/>
    <w:rsid w:val="00E630FB"/>
    <w:rsid w:val="00E71FDE"/>
    <w:rsid w:val="00E77727"/>
    <w:rsid w:val="00E83A67"/>
    <w:rsid w:val="00E85FFB"/>
    <w:rsid w:val="00E924D5"/>
    <w:rsid w:val="00E94D36"/>
    <w:rsid w:val="00E97346"/>
    <w:rsid w:val="00EA4873"/>
    <w:rsid w:val="00EB2B68"/>
    <w:rsid w:val="00EB478B"/>
    <w:rsid w:val="00EC11DB"/>
    <w:rsid w:val="00EC4FF1"/>
    <w:rsid w:val="00ED1652"/>
    <w:rsid w:val="00ED3D92"/>
    <w:rsid w:val="00ED4AAA"/>
    <w:rsid w:val="00EE1943"/>
    <w:rsid w:val="00EE4AF5"/>
    <w:rsid w:val="00EE532A"/>
    <w:rsid w:val="00EF114B"/>
    <w:rsid w:val="00EF37A0"/>
    <w:rsid w:val="00F015F0"/>
    <w:rsid w:val="00F02E92"/>
    <w:rsid w:val="00F05F74"/>
    <w:rsid w:val="00F11269"/>
    <w:rsid w:val="00F13C42"/>
    <w:rsid w:val="00F22920"/>
    <w:rsid w:val="00F233A8"/>
    <w:rsid w:val="00F27A1F"/>
    <w:rsid w:val="00F3305C"/>
    <w:rsid w:val="00F33952"/>
    <w:rsid w:val="00F46198"/>
    <w:rsid w:val="00F51BC9"/>
    <w:rsid w:val="00F5235E"/>
    <w:rsid w:val="00F55548"/>
    <w:rsid w:val="00F642F2"/>
    <w:rsid w:val="00F723C0"/>
    <w:rsid w:val="00F75EC1"/>
    <w:rsid w:val="00F82743"/>
    <w:rsid w:val="00F9756B"/>
    <w:rsid w:val="00FA071D"/>
    <w:rsid w:val="00FA3712"/>
    <w:rsid w:val="00FA55D9"/>
    <w:rsid w:val="00FA62CB"/>
    <w:rsid w:val="00FB1949"/>
    <w:rsid w:val="00FC2BB2"/>
    <w:rsid w:val="00FC7AA3"/>
    <w:rsid w:val="00FD2532"/>
    <w:rsid w:val="00FD5DFE"/>
    <w:rsid w:val="00FE3A05"/>
    <w:rsid w:val="00FE7DB3"/>
    <w:rsid w:val="00FF0210"/>
    <w:rsid w:val="00FF2789"/>
    <w:rsid w:val="00FF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DA8F46A"/>
  <w15:docId w15:val="{D48F2685-0D8F-4642-BE41-010887A1A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84BA3"/>
    <w:pPr>
      <w:jc w:val="both"/>
    </w:pPr>
    <w:rPr>
      <w:rFonts w:ascii="Arial" w:hAnsi="Arial"/>
      <w:sz w:val="22"/>
      <w:szCs w:val="24"/>
      <w:lang w:val="ca-E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pPr>
      <w:tabs>
        <w:tab w:val="center" w:pos="4252"/>
        <w:tab w:val="right" w:pos="8504"/>
      </w:tabs>
    </w:p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1Ttolprincipal">
    <w:name w:val="1. Títol principal"/>
    <w:basedOn w:val="Normal"/>
    <w:next w:val="Normal"/>
    <w:qFormat/>
    <w:rsid w:val="00867002"/>
    <w:pPr>
      <w:spacing w:before="120" w:after="120"/>
      <w:jc w:val="left"/>
    </w:pPr>
    <w:rPr>
      <w:b/>
      <w:caps/>
    </w:rPr>
  </w:style>
  <w:style w:type="paragraph" w:customStyle="1" w:styleId="11Subttol">
    <w:name w:val="1.1. Subtítol"/>
    <w:basedOn w:val="Normal"/>
    <w:next w:val="Normal"/>
    <w:qFormat/>
    <w:rsid w:val="00414A10"/>
    <w:pPr>
      <w:ind w:left="708"/>
      <w:jc w:val="left"/>
    </w:pPr>
    <w:rPr>
      <w:b/>
    </w:rPr>
  </w:style>
  <w:style w:type="paragraph" w:customStyle="1" w:styleId="Cosgeneral">
    <w:name w:val="Cos general"/>
    <w:basedOn w:val="Normal"/>
    <w:autoRedefine/>
    <w:qFormat/>
    <w:rsid w:val="00867002"/>
    <w:pPr>
      <w:spacing w:before="120" w:after="120"/>
    </w:pPr>
  </w:style>
  <w:style w:type="paragraph" w:customStyle="1" w:styleId="1rnivell">
    <w:name w:val="1r nivell"/>
    <w:basedOn w:val="Normal"/>
    <w:next w:val="Normal"/>
    <w:autoRedefine/>
    <w:qFormat/>
    <w:rsid w:val="00867002"/>
    <w:pPr>
      <w:numPr>
        <w:numId w:val="4"/>
      </w:numPr>
      <w:spacing w:before="120" w:after="120"/>
    </w:pPr>
    <w:rPr>
      <w:b/>
      <w:caps/>
    </w:rPr>
  </w:style>
  <w:style w:type="paragraph" w:customStyle="1" w:styleId="2nnivell">
    <w:name w:val="2n nivell"/>
    <w:basedOn w:val="Normal"/>
    <w:next w:val="Normal"/>
    <w:autoRedefine/>
    <w:qFormat/>
    <w:rsid w:val="00867002"/>
    <w:pPr>
      <w:numPr>
        <w:numId w:val="5"/>
      </w:numPr>
      <w:spacing w:before="120" w:after="120"/>
      <w:jc w:val="left"/>
    </w:pPr>
    <w:rPr>
      <w:b/>
    </w:rPr>
  </w:style>
  <w:style w:type="character" w:styleId="Enlla">
    <w:name w:val="Hyperlink"/>
    <w:rsid w:val="00784BA3"/>
    <w:rPr>
      <w:color w:val="0000FF"/>
      <w:u w:val="single"/>
    </w:rPr>
  </w:style>
  <w:style w:type="table" w:styleId="Taulaambquadrcula">
    <w:name w:val="Table Grid"/>
    <w:basedOn w:val="Taulanormal"/>
    <w:rsid w:val="00784B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globus">
    <w:name w:val="Balloon Text"/>
    <w:basedOn w:val="Normal"/>
    <w:link w:val="TextdeglobusCar"/>
    <w:rsid w:val="002471C2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rsid w:val="002471C2"/>
    <w:rPr>
      <w:rFonts w:ascii="Tahoma" w:hAnsi="Tahoma" w:cs="Tahoma"/>
      <w:sz w:val="16"/>
      <w:szCs w:val="16"/>
      <w:lang w:val="ca-ES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F27A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jvt.serveipersones@santjoanvilatorrada.ca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jvt.serveipersones@santjoanvilatorrada.cat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10.png"/><Relationship Id="rId13" Type="http://schemas.openxmlformats.org/officeDocument/2006/relationships/image" Target="media/image16.png"/><Relationship Id="rId3" Type="http://schemas.openxmlformats.org/officeDocument/2006/relationships/image" Target="media/image7.png"/><Relationship Id="rId7" Type="http://schemas.openxmlformats.org/officeDocument/2006/relationships/image" Target="media/image11.png"/><Relationship Id="rId12" Type="http://schemas.openxmlformats.org/officeDocument/2006/relationships/image" Target="media/image15.png"/><Relationship Id="rId2" Type="http://schemas.openxmlformats.org/officeDocument/2006/relationships/image" Target="media/image6.png"/><Relationship Id="rId1" Type="http://schemas.openxmlformats.org/officeDocument/2006/relationships/image" Target="media/image5.jpeg"/><Relationship Id="rId6" Type="http://schemas.openxmlformats.org/officeDocument/2006/relationships/image" Target="media/image10.png"/><Relationship Id="rId11" Type="http://schemas.openxmlformats.org/officeDocument/2006/relationships/image" Target="media/image14.png"/><Relationship Id="rId5" Type="http://schemas.openxmlformats.org/officeDocument/2006/relationships/image" Target="media/image9.png"/><Relationship Id="rId10" Type="http://schemas.openxmlformats.org/officeDocument/2006/relationships/image" Target="media/image13.png"/><Relationship Id="rId4" Type="http://schemas.openxmlformats.org/officeDocument/2006/relationships/image" Target="media/image8.png"/><Relationship Id="rId9" Type="http://schemas.openxmlformats.org/officeDocument/2006/relationships/image" Target="media/image1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Expedients%20Serveis%20Persones\plantill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7C1C7-77D4-4FB8-91C6-FCCAF1C63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</Template>
  <TotalTime>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Sant Joan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MIREIA BOSCH FAINE</dc:creator>
  <cp:keywords/>
  <dc:description/>
  <cp:lastModifiedBy>Colillas Guijarro, Alba</cp:lastModifiedBy>
  <cp:revision>2</cp:revision>
  <cp:lastPrinted>2026-10-05T12:16:00Z</cp:lastPrinted>
  <dcterms:created xsi:type="dcterms:W3CDTF">2026-10-05T12:16:00Z</dcterms:created>
  <dcterms:modified xsi:type="dcterms:W3CDTF">2026-10-05T12:16:00Z</dcterms:modified>
</cp:coreProperties>
</file>